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859EC7E" w:rsidR="00307EBB" w:rsidRPr="006E2259" w:rsidRDefault="005C5056" w:rsidP="00633C3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4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66322D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novembar</w:t>
            </w:r>
            <w:r w:rsidR="00F17A8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4C68E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25F3538E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486845">
              <w:rPr>
                <w:rFonts w:ascii="Cambria" w:hAnsi="Cambria" w:cs="Arial"/>
                <w:color w:val="808080"/>
                <w:sz w:val="22"/>
                <w:szCs w:val="22"/>
              </w:rPr>
              <w:t>28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5C5056">
              <w:rPr>
                <w:rFonts w:ascii="Cambria" w:hAnsi="Cambria" w:cs="Arial"/>
                <w:color w:val="808080"/>
                <w:sz w:val="22"/>
                <w:szCs w:val="22"/>
              </w:rPr>
              <w:t>10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4C68E2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7CB7" w14:textId="77777777" w:rsidR="00D21D2D" w:rsidRDefault="00D21D2D" w:rsidP="00055B8A">
      <w:pPr>
        <w:spacing w:after="0" w:line="240" w:lineRule="auto"/>
      </w:pPr>
      <w:r>
        <w:separator/>
      </w:r>
    </w:p>
  </w:endnote>
  <w:endnote w:type="continuationSeparator" w:id="0">
    <w:p w14:paraId="14EA3349" w14:textId="77777777" w:rsidR="00D21D2D" w:rsidRDefault="00D21D2D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FCABB" w14:textId="77777777" w:rsidR="00D21D2D" w:rsidRDefault="00D21D2D" w:rsidP="00055B8A">
      <w:pPr>
        <w:spacing w:after="0" w:line="240" w:lineRule="auto"/>
      </w:pPr>
      <w:r>
        <w:separator/>
      </w:r>
    </w:p>
  </w:footnote>
  <w:footnote w:type="continuationSeparator" w:id="0">
    <w:p w14:paraId="60F09E69" w14:textId="77777777" w:rsidR="00D21D2D" w:rsidRDefault="00D21D2D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9393F"/>
    <w:rsid w:val="000A65B5"/>
    <w:rsid w:val="000B5AAD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34FDB"/>
    <w:rsid w:val="00245AF7"/>
    <w:rsid w:val="0028514D"/>
    <w:rsid w:val="00287731"/>
    <w:rsid w:val="002A6360"/>
    <w:rsid w:val="002B214C"/>
    <w:rsid w:val="002F4ACC"/>
    <w:rsid w:val="00306832"/>
    <w:rsid w:val="00307EBB"/>
    <w:rsid w:val="00335670"/>
    <w:rsid w:val="003B61BE"/>
    <w:rsid w:val="003C6029"/>
    <w:rsid w:val="003D6265"/>
    <w:rsid w:val="003D7EFC"/>
    <w:rsid w:val="004322F5"/>
    <w:rsid w:val="00443C5E"/>
    <w:rsid w:val="00476936"/>
    <w:rsid w:val="00485B28"/>
    <w:rsid w:val="00486845"/>
    <w:rsid w:val="004978DC"/>
    <w:rsid w:val="004B1363"/>
    <w:rsid w:val="004C68E2"/>
    <w:rsid w:val="004D0431"/>
    <w:rsid w:val="004D402B"/>
    <w:rsid w:val="0050190F"/>
    <w:rsid w:val="005134F0"/>
    <w:rsid w:val="00514BEF"/>
    <w:rsid w:val="00521B17"/>
    <w:rsid w:val="00541262"/>
    <w:rsid w:val="00590384"/>
    <w:rsid w:val="005A37F4"/>
    <w:rsid w:val="005C434E"/>
    <w:rsid w:val="005C5056"/>
    <w:rsid w:val="005E6904"/>
    <w:rsid w:val="005F5E29"/>
    <w:rsid w:val="0060132D"/>
    <w:rsid w:val="0061039E"/>
    <w:rsid w:val="00633C37"/>
    <w:rsid w:val="0064321B"/>
    <w:rsid w:val="00652A77"/>
    <w:rsid w:val="00654CC0"/>
    <w:rsid w:val="0066322D"/>
    <w:rsid w:val="00670D88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D74DD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C0E9C"/>
    <w:rsid w:val="009C277F"/>
    <w:rsid w:val="009E51DE"/>
    <w:rsid w:val="00A16209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6212A"/>
    <w:rsid w:val="00B91327"/>
    <w:rsid w:val="00BB5856"/>
    <w:rsid w:val="00BC286F"/>
    <w:rsid w:val="00BE5B56"/>
    <w:rsid w:val="00BF643F"/>
    <w:rsid w:val="00C03C00"/>
    <w:rsid w:val="00C458B3"/>
    <w:rsid w:val="00C550E5"/>
    <w:rsid w:val="00C60832"/>
    <w:rsid w:val="00C776AF"/>
    <w:rsid w:val="00CA4EC5"/>
    <w:rsid w:val="00CB3233"/>
    <w:rsid w:val="00CD6EDB"/>
    <w:rsid w:val="00CF41DF"/>
    <w:rsid w:val="00D02932"/>
    <w:rsid w:val="00D07BC9"/>
    <w:rsid w:val="00D13115"/>
    <w:rsid w:val="00D21D2D"/>
    <w:rsid w:val="00D220D9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00D"/>
    <w:rsid w:val="00E8016C"/>
    <w:rsid w:val="00E83F09"/>
    <w:rsid w:val="00E840FC"/>
    <w:rsid w:val="00EC76A7"/>
    <w:rsid w:val="00EE6488"/>
    <w:rsid w:val="00F011EA"/>
    <w:rsid w:val="00F17A81"/>
    <w:rsid w:val="00F17F83"/>
    <w:rsid w:val="00F3665E"/>
    <w:rsid w:val="00F446C9"/>
    <w:rsid w:val="00F47AA5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6C37-4AB0-4F77-BF62-4EF8CA7C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1099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4</cp:revision>
  <cp:lastPrinted>2019-12-23T13:45:00Z</cp:lastPrinted>
  <dcterms:created xsi:type="dcterms:W3CDTF">2022-09-22T10:19:00Z</dcterms:created>
  <dcterms:modified xsi:type="dcterms:W3CDTF">2022-09-22T10:21:00Z</dcterms:modified>
</cp:coreProperties>
</file>